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37A" w:rsidRPr="00CD13FD" w:rsidRDefault="00C4537A" w:rsidP="00512672">
      <w:pPr>
        <w:jc w:val="center"/>
        <w:rPr>
          <w:sz w:val="56"/>
          <w:szCs w:val="56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left:0;text-align:left;margin-left:.15pt;margin-top:-.6pt;width:96pt;height:99.6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" strokeweight=".5pt">
            <v:textbox>
              <w:txbxContent>
                <w:p w:rsidR="00C4537A" w:rsidRDefault="00C4537A">
                  <w:r w:rsidRPr="003474D7">
                    <w:rPr>
                      <w:noProof/>
                      <w:sz w:val="40"/>
                      <w:szCs w:val="40"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i1026" type="#_x0000_t75" style="width:78.75pt;height:110.2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 w:rsidRPr="00CD13FD">
        <w:rPr>
          <w:sz w:val="56"/>
          <w:szCs w:val="56"/>
        </w:rPr>
        <w:t xml:space="preserve">   </w:t>
      </w:r>
      <w:r w:rsidRPr="00CD13FD">
        <w:rPr>
          <w:color w:val="FFFFFF"/>
          <w:sz w:val="56"/>
          <w:szCs w:val="56"/>
          <w:highlight w:val="red"/>
        </w:rPr>
        <w:t>Les rois Carolingiens</w:t>
      </w:r>
      <w:r w:rsidRPr="00CD13FD">
        <w:rPr>
          <w:color w:val="FFFFFF"/>
          <w:sz w:val="56"/>
          <w:szCs w:val="56"/>
        </w:rPr>
        <w:t xml:space="preserve">  </w:t>
      </w:r>
    </w:p>
    <w:p w:rsidR="00C4537A" w:rsidRDefault="00C4537A" w:rsidP="0051267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C4537A" w:rsidRDefault="00C4537A" w:rsidP="00512672">
      <w:pPr>
        <w:rPr>
          <w:sz w:val="32"/>
          <w:szCs w:val="32"/>
        </w:rPr>
      </w:pPr>
    </w:p>
    <w:p w:rsidR="00C4537A" w:rsidRDefault="00C4537A" w:rsidP="00512672">
      <w:pPr>
        <w:rPr>
          <w:sz w:val="32"/>
          <w:szCs w:val="32"/>
        </w:rPr>
      </w:pPr>
      <w:r>
        <w:rPr>
          <w:noProof/>
          <w:lang w:eastAsia="fr-FR"/>
        </w:rPr>
        <w:pict>
          <v:shape id="Zone de texte 3" o:spid="_x0000_s1027" type="#_x0000_t202" style="position:absolute;margin-left:.15pt;margin-top:2pt;width:527.85pt;height:170.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" strokeweight=".5pt">
            <v:textbox>
              <w:txbxContent>
                <w:p w:rsidR="00C4537A" w:rsidRPr="00512672" w:rsidRDefault="00C4537A">
                  <w:pPr>
                    <w:rPr>
                      <w:sz w:val="32"/>
                      <w:szCs w:val="32"/>
                    </w:rPr>
                  </w:pPr>
                  <w:r w:rsidRPr="00512672">
                    <w:rPr>
                      <w:color w:val="0000FF"/>
                      <w:sz w:val="32"/>
                      <w:szCs w:val="32"/>
                    </w:rPr>
                    <w:t>Avant les Carolingiens</w:t>
                  </w:r>
                  <w:r w:rsidRPr="00512672">
                    <w:rPr>
                      <w:sz w:val="32"/>
                      <w:szCs w:val="32"/>
                    </w:rPr>
                    <w:t xml:space="preserve">, ce sont des rois descendants de </w:t>
                  </w:r>
                  <w:r w:rsidRPr="00512672">
                    <w:rPr>
                      <w:color w:val="0000FF"/>
                      <w:sz w:val="32"/>
                      <w:szCs w:val="32"/>
                    </w:rPr>
                    <w:t>Clovis</w:t>
                  </w:r>
                  <w:r w:rsidRPr="00512672">
                    <w:rPr>
                      <w:sz w:val="32"/>
                      <w:szCs w:val="32"/>
                    </w:rPr>
                    <w:t xml:space="preserve"> qui régnaient en France. On les appelait </w:t>
                  </w:r>
                  <w:r w:rsidRPr="00512672">
                    <w:rPr>
                      <w:color w:val="0000FF"/>
                      <w:sz w:val="32"/>
                      <w:szCs w:val="32"/>
                    </w:rPr>
                    <w:t>les Mérovingiens</w:t>
                  </w:r>
                  <w:r w:rsidRPr="00512672">
                    <w:rPr>
                      <w:sz w:val="32"/>
                      <w:szCs w:val="32"/>
                    </w:rPr>
                    <w:t xml:space="preserve">. Les derniers rois Mérovingiens ne contrôlaient plus </w:t>
                  </w:r>
                  <w:smartTag w:uri="urn:schemas-microsoft-com:office:smarttags" w:element="PersonName">
                    <w:smartTagPr>
                      <w:attr w:name="ProductID" w:val="la France"/>
                    </w:smartTagPr>
                    <w:r w:rsidRPr="00512672">
                      <w:rPr>
                        <w:sz w:val="32"/>
                        <w:szCs w:val="32"/>
                      </w:rPr>
                      <w:t>la France</w:t>
                    </w:r>
                  </w:smartTag>
                  <w:r w:rsidRPr="00512672">
                    <w:rPr>
                      <w:sz w:val="32"/>
                      <w:szCs w:val="32"/>
                    </w:rPr>
                    <w:t xml:space="preserve"> et c’est le maire du palais, </w:t>
                  </w:r>
                  <w:r w:rsidRPr="00512672">
                    <w:rPr>
                      <w:color w:val="0000FF"/>
                      <w:sz w:val="32"/>
                      <w:szCs w:val="32"/>
                    </w:rPr>
                    <w:t>Charles Martel</w:t>
                  </w:r>
                  <w:r w:rsidRPr="00512672">
                    <w:rPr>
                      <w:sz w:val="32"/>
                      <w:szCs w:val="32"/>
                    </w:rPr>
                    <w:t xml:space="preserve">, qui prit le pouvoir. Tous les rois de la famille de Charles Martel sont des </w:t>
                  </w:r>
                  <w:r w:rsidRPr="00512672">
                    <w:rPr>
                      <w:color w:val="0000FF"/>
                      <w:sz w:val="32"/>
                      <w:szCs w:val="32"/>
                    </w:rPr>
                    <w:t>Carolingiens</w:t>
                  </w:r>
                  <w:r w:rsidRPr="00512672">
                    <w:rPr>
                      <w:sz w:val="32"/>
                      <w:szCs w:val="32"/>
                    </w:rPr>
                    <w:t xml:space="preserve">. Le plus célèbre est </w:t>
                  </w:r>
                  <w:r w:rsidRPr="00512672">
                    <w:rPr>
                      <w:color w:val="0000FF"/>
                      <w:sz w:val="32"/>
                      <w:szCs w:val="32"/>
                    </w:rPr>
                    <w:t xml:space="preserve">Charlemagne. </w:t>
                  </w:r>
                </w:p>
              </w:txbxContent>
            </v:textbox>
          </v:shape>
        </w:pict>
      </w:r>
    </w:p>
    <w:p w:rsidR="00C4537A" w:rsidRPr="00CD13FD" w:rsidRDefault="00C4537A" w:rsidP="00CD13FD">
      <w:pPr>
        <w:rPr>
          <w:sz w:val="32"/>
          <w:szCs w:val="32"/>
        </w:rPr>
      </w:pPr>
    </w:p>
    <w:p w:rsidR="00C4537A" w:rsidRPr="00CD13FD" w:rsidRDefault="00C4537A" w:rsidP="00CD13FD">
      <w:pPr>
        <w:rPr>
          <w:sz w:val="32"/>
          <w:szCs w:val="32"/>
        </w:rPr>
      </w:pPr>
    </w:p>
    <w:p w:rsidR="00C4537A" w:rsidRPr="00CD13FD" w:rsidRDefault="00C4537A" w:rsidP="00CD13FD">
      <w:pPr>
        <w:rPr>
          <w:sz w:val="32"/>
          <w:szCs w:val="32"/>
        </w:rPr>
      </w:pPr>
    </w:p>
    <w:p w:rsidR="00C4537A" w:rsidRDefault="00C4537A" w:rsidP="00CD13FD">
      <w:pPr>
        <w:rPr>
          <w:sz w:val="32"/>
          <w:szCs w:val="32"/>
        </w:rPr>
      </w:pPr>
    </w:p>
    <w:p w:rsidR="00C4537A" w:rsidRDefault="00C4537A" w:rsidP="00CD13FD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Remets dans l’ordre chronologique (avant ; après…) les familles de rois : Carolingiens / Mérovingiens.</w:t>
      </w:r>
    </w:p>
    <w:p w:rsidR="00C4537A" w:rsidRDefault="00C4537A" w:rsidP="00CD13FD">
      <w:pPr>
        <w:rPr>
          <w:sz w:val="32"/>
          <w:szCs w:val="32"/>
        </w:rPr>
      </w:pPr>
      <w:r>
        <w:rPr>
          <w:sz w:val="32"/>
          <w:szCs w:val="32"/>
        </w:rPr>
        <w:t>1 = ………………………………………………  2 = ……………………………………………</w:t>
      </w:r>
    </w:p>
    <w:p w:rsidR="00C4537A" w:rsidRDefault="00C4537A" w:rsidP="00CD13FD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De quel roi descendent les Mérovingiens ? …………………………………</w:t>
      </w:r>
    </w:p>
    <w:p w:rsidR="00C4537A" w:rsidRDefault="00C4537A" w:rsidP="00CD13FD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De quel roi descendent les Carolingiens ? ………………………………………</w:t>
      </w:r>
    </w:p>
    <w:p w:rsidR="00C4537A" w:rsidRDefault="00C4537A" w:rsidP="00CD13FD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</w:t>
      </w:r>
    </w:p>
    <w:p w:rsidR="00C4537A" w:rsidRDefault="00C4537A" w:rsidP="00CD13FD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Quel est le nom du plus célèbre roi Carolingien ? </w:t>
      </w:r>
    </w:p>
    <w:p w:rsidR="00C4537A" w:rsidRDefault="00C4537A" w:rsidP="00CD13FD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</w:t>
      </w:r>
    </w:p>
    <w:p w:rsidR="00C4537A" w:rsidRDefault="00C4537A" w:rsidP="00CD13FD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Entoure sur l’image ce qu’il porte qui montre qu’il est un roi et un guerrier.</w:t>
      </w:r>
    </w:p>
    <w:p w:rsidR="00C4537A" w:rsidRDefault="00C4537A">
      <w:r>
        <w:rPr>
          <w:noProof/>
          <w:lang w:eastAsia="fr-FR"/>
        </w:rPr>
        <w:pict>
          <v:shape id="Zone de texte 18" o:spid="_x0000_s1028" type="#_x0000_t202" style="position:absolute;margin-left:186.15pt;margin-top:3.35pt;width:137.85pt;height:161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" strokeweight=".5pt">
            <v:textbox>
              <w:txbxContent>
                <w:p w:rsidR="00C4537A" w:rsidRDefault="00C4537A" w:rsidP="00004607">
                  <w:r w:rsidRPr="003474D7">
                    <w:rPr>
                      <w:noProof/>
                      <w:sz w:val="40"/>
                      <w:szCs w:val="40"/>
                      <w:lang w:eastAsia="fr-FR"/>
                    </w:rPr>
                    <w:pict>
                      <v:shape id="Image 21" o:spid="_x0000_i1028" type="#_x0000_t75" style="width:124.5pt;height:147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</w:p>
    <w:p w:rsidR="00C4537A" w:rsidRDefault="00C4537A" w:rsidP="00124501">
      <w:pPr>
        <w:jc w:val="center"/>
        <w:rPr>
          <w:sz w:val="48"/>
          <w:szCs w:val="48"/>
        </w:rPr>
      </w:pPr>
      <w:r>
        <w:rPr>
          <w:noProof/>
          <w:lang w:eastAsia="fr-FR"/>
        </w:rPr>
        <w:pict>
          <v:shape id="Zone de texte 4" o:spid="_x0000_s1029" type="#_x0000_t202" style="position:absolute;left:0;text-align:left;margin-left:11.85pt;margin-top:-1.5pt;width:83.85pt;height:99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" strokeweight=".5pt">
            <v:textbox>
              <w:txbxContent>
                <w:p w:rsidR="00C4537A" w:rsidRDefault="00C4537A">
                  <w:r w:rsidRPr="003474D7">
                    <w:rPr>
                      <w:noProof/>
                      <w:sz w:val="40"/>
                      <w:szCs w:val="40"/>
                      <w:lang w:eastAsia="fr-FR"/>
                    </w:rPr>
                    <w:pict>
                      <v:shape id="Image 5" o:spid="_x0000_i1030" type="#_x0000_t75" style="width:67.5pt;height:84.7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t xml:space="preserve">  </w:t>
      </w:r>
      <w:r w:rsidRPr="00422FF3">
        <w:rPr>
          <w:color w:val="FFFFFF"/>
          <w:sz w:val="48"/>
          <w:szCs w:val="48"/>
          <w:highlight w:val="red"/>
        </w:rPr>
        <w:t>Qui était Charlemagne ?</w:t>
      </w:r>
    </w:p>
    <w:p w:rsidR="00C4537A" w:rsidRPr="00422FF3" w:rsidRDefault="00C4537A" w:rsidP="00422FF3">
      <w:pPr>
        <w:rPr>
          <w:sz w:val="48"/>
          <w:szCs w:val="48"/>
        </w:rPr>
      </w:pPr>
    </w:p>
    <w:p w:rsidR="00C4537A" w:rsidRPr="00422FF3" w:rsidRDefault="00C4537A" w:rsidP="00422FF3">
      <w:pPr>
        <w:rPr>
          <w:sz w:val="48"/>
          <w:szCs w:val="48"/>
        </w:rPr>
      </w:pPr>
      <w:r>
        <w:rPr>
          <w:noProof/>
          <w:lang w:eastAsia="fr-FR"/>
        </w:rPr>
        <w:pict>
          <v:shape id="Zone de texte 6" o:spid="_x0000_s1030" type="#_x0000_t202" style="position:absolute;margin-left:3.15pt;margin-top:11.25pt;width:528pt;height:350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" strokeweight=".5pt">
            <v:textbox>
              <w:txbxContent>
                <w:p w:rsidR="00C4537A" w:rsidRPr="00422FF3" w:rsidRDefault="00C4537A">
                  <w:pPr>
                    <w:rPr>
                      <w:sz w:val="32"/>
                      <w:szCs w:val="32"/>
                    </w:rPr>
                  </w:pPr>
                  <w:r w:rsidRPr="00422FF3">
                    <w:rPr>
                      <w:color w:val="0000FF"/>
                      <w:sz w:val="32"/>
                      <w:szCs w:val="32"/>
                    </w:rPr>
                    <w:t>Charlemagne</w:t>
                  </w:r>
                  <w:r w:rsidRPr="00422FF3">
                    <w:rPr>
                      <w:sz w:val="32"/>
                      <w:szCs w:val="32"/>
                    </w:rPr>
                    <w:t xml:space="preserve"> est </w:t>
                  </w:r>
                  <w:r w:rsidRPr="00422FF3">
                    <w:rPr>
                      <w:color w:val="0000FF"/>
                      <w:sz w:val="32"/>
                      <w:szCs w:val="32"/>
                    </w:rPr>
                    <w:t xml:space="preserve">le fils </w:t>
                  </w:r>
                  <w:r w:rsidRPr="00422FF3">
                    <w:rPr>
                      <w:sz w:val="32"/>
                      <w:szCs w:val="32"/>
                    </w:rPr>
                    <w:t xml:space="preserve">du roi carolingien </w:t>
                  </w:r>
                  <w:r w:rsidRPr="00422FF3">
                    <w:rPr>
                      <w:color w:val="0000FF"/>
                      <w:sz w:val="32"/>
                      <w:szCs w:val="32"/>
                    </w:rPr>
                    <w:t>Pépin le Bref</w:t>
                  </w:r>
                  <w:r w:rsidRPr="00422FF3">
                    <w:rPr>
                      <w:sz w:val="32"/>
                      <w:szCs w:val="32"/>
                    </w:rPr>
                    <w:t xml:space="preserve">. </w:t>
                  </w:r>
                  <w:r w:rsidRPr="00422FF3">
                    <w:rPr>
                      <w:color w:val="0000FF"/>
                      <w:sz w:val="32"/>
                      <w:szCs w:val="32"/>
                    </w:rPr>
                    <w:t xml:space="preserve">Il est né en 742 </w:t>
                  </w:r>
                  <w:r w:rsidRPr="00422FF3">
                    <w:rPr>
                      <w:sz w:val="32"/>
                      <w:szCs w:val="32"/>
                    </w:rPr>
                    <w:t xml:space="preserve">et quand son père meurt </w:t>
                  </w:r>
                  <w:r w:rsidRPr="00422FF3">
                    <w:rPr>
                      <w:color w:val="0000FF"/>
                      <w:sz w:val="32"/>
                      <w:szCs w:val="32"/>
                    </w:rPr>
                    <w:t>en 768, il devient roi</w:t>
                  </w:r>
                  <w:r w:rsidRPr="00422FF3">
                    <w:rPr>
                      <w:sz w:val="32"/>
                      <w:szCs w:val="32"/>
                    </w:rPr>
                    <w:t xml:space="preserve">. </w:t>
                  </w:r>
                </w:p>
                <w:p w:rsidR="00C4537A" w:rsidRPr="00422FF3" w:rsidRDefault="00C4537A">
                  <w:pPr>
                    <w:rPr>
                      <w:sz w:val="32"/>
                      <w:szCs w:val="32"/>
                    </w:rPr>
                  </w:pPr>
                  <w:r w:rsidRPr="00422FF3">
                    <w:rPr>
                      <w:sz w:val="32"/>
                      <w:szCs w:val="32"/>
                    </w:rPr>
                    <w:t xml:space="preserve">Il décide de continuer les guerres commencées par son père pour s’enrichir et devenir puissant. Il </w:t>
                  </w:r>
                  <w:r w:rsidRPr="00422FF3">
                    <w:rPr>
                      <w:color w:val="0000FF"/>
                      <w:sz w:val="32"/>
                      <w:szCs w:val="32"/>
                    </w:rPr>
                    <w:t>réussit à conquérir toue l’Europe de l’Ouest.</w:t>
                  </w:r>
                  <w:r w:rsidRPr="00422FF3">
                    <w:rPr>
                      <w:sz w:val="32"/>
                      <w:szCs w:val="32"/>
                    </w:rPr>
                    <w:t xml:space="preserve"> </w:t>
                  </w:r>
                  <w:r w:rsidRPr="00422FF3">
                    <w:rPr>
                      <w:color w:val="FF0000"/>
                      <w:sz w:val="32"/>
                      <w:szCs w:val="32"/>
                    </w:rPr>
                    <w:t>Regarde la carte</w:t>
                  </w:r>
                  <w:r w:rsidRPr="00422FF3">
                    <w:rPr>
                      <w:sz w:val="32"/>
                      <w:szCs w:val="32"/>
                    </w:rPr>
                    <w:t xml:space="preserve">. </w:t>
                  </w:r>
                </w:p>
                <w:p w:rsidR="00C4537A" w:rsidRPr="00422FF3" w:rsidRDefault="00C4537A">
                  <w:pPr>
                    <w:rPr>
                      <w:sz w:val="32"/>
                      <w:szCs w:val="32"/>
                    </w:rPr>
                  </w:pPr>
                  <w:r w:rsidRPr="00422FF3">
                    <w:rPr>
                      <w:sz w:val="32"/>
                      <w:szCs w:val="32"/>
                    </w:rPr>
                    <w:t>Pendant ses guerres, il aide le chef des chrétiens, le pape à conserver ses terres.</w:t>
                  </w:r>
                </w:p>
                <w:p w:rsidR="00C4537A" w:rsidRDefault="00C4537A">
                  <w:pPr>
                    <w:rPr>
                      <w:sz w:val="32"/>
                      <w:szCs w:val="32"/>
                    </w:rPr>
                  </w:pPr>
                  <w:r w:rsidRPr="00422FF3">
                    <w:rPr>
                      <w:color w:val="0000FF"/>
                      <w:sz w:val="32"/>
                      <w:szCs w:val="32"/>
                    </w:rPr>
                    <w:t>Le pape le couronne empereur en l’an 800</w:t>
                  </w:r>
                  <w:r w:rsidRPr="00422FF3">
                    <w:rPr>
                      <w:sz w:val="32"/>
                      <w:szCs w:val="32"/>
                    </w:rPr>
                    <w:t xml:space="preserve">. Un empereur est plus puissant qu’un roi car il contrôle plusieurs pays. </w:t>
                  </w:r>
                  <w:r>
                    <w:rPr>
                      <w:sz w:val="32"/>
                      <w:szCs w:val="32"/>
                    </w:rPr>
                    <w:t>C’est pour cela qu’on l’appellera Charlemagne, c’est-à-dire Charles le Grand.</w:t>
                  </w:r>
                </w:p>
                <w:p w:rsidR="00C4537A" w:rsidRPr="00422FF3" w:rsidRDefault="00C4537A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Il choisit comme capitale de son empire, Aix </w:t>
                  </w:r>
                  <w:smartTag w:uri="urn:schemas-microsoft-com:office:smarttags" w:element="PersonName">
                    <w:smartTagPr>
                      <w:attr w:name="ProductID" w:val="la Chapelle"/>
                    </w:smartTagPr>
                    <w:r>
                      <w:rPr>
                        <w:sz w:val="32"/>
                        <w:szCs w:val="32"/>
                      </w:rPr>
                      <w:t>la Chapelle</w:t>
                    </w:r>
                  </w:smartTag>
                  <w:r>
                    <w:rPr>
                      <w:sz w:val="32"/>
                      <w:szCs w:val="32"/>
                    </w:rPr>
                    <w:t xml:space="preserve"> et y fait construire un très beau palais.</w:t>
                  </w:r>
                </w:p>
              </w:txbxContent>
            </v:textbox>
          </v:shape>
        </w:pict>
      </w:r>
    </w:p>
    <w:p w:rsidR="00C4537A" w:rsidRPr="00422FF3" w:rsidRDefault="00C4537A" w:rsidP="00422FF3">
      <w:pPr>
        <w:rPr>
          <w:sz w:val="48"/>
          <w:szCs w:val="48"/>
        </w:rPr>
      </w:pPr>
    </w:p>
    <w:p w:rsidR="00C4537A" w:rsidRPr="00422FF3" w:rsidRDefault="00C4537A" w:rsidP="00422FF3">
      <w:pPr>
        <w:rPr>
          <w:sz w:val="48"/>
          <w:szCs w:val="48"/>
        </w:rPr>
      </w:pPr>
    </w:p>
    <w:p w:rsidR="00C4537A" w:rsidRPr="00422FF3" w:rsidRDefault="00C4537A" w:rsidP="00422FF3">
      <w:pPr>
        <w:rPr>
          <w:sz w:val="48"/>
          <w:szCs w:val="48"/>
        </w:rPr>
      </w:pPr>
    </w:p>
    <w:p w:rsidR="00C4537A" w:rsidRPr="00422FF3" w:rsidRDefault="00C4537A" w:rsidP="00422FF3">
      <w:pPr>
        <w:rPr>
          <w:sz w:val="48"/>
          <w:szCs w:val="48"/>
        </w:rPr>
      </w:pPr>
    </w:p>
    <w:p w:rsidR="00C4537A" w:rsidRDefault="00C4537A" w:rsidP="00422FF3">
      <w:pPr>
        <w:rPr>
          <w:sz w:val="48"/>
          <w:szCs w:val="48"/>
        </w:rPr>
      </w:pPr>
    </w:p>
    <w:p w:rsidR="00C4537A" w:rsidRDefault="00C4537A" w:rsidP="00422FF3">
      <w:pPr>
        <w:rPr>
          <w:sz w:val="28"/>
          <w:szCs w:val="28"/>
        </w:rPr>
      </w:pPr>
    </w:p>
    <w:p w:rsidR="00C4537A" w:rsidRDefault="00C4537A" w:rsidP="00422FF3">
      <w:pPr>
        <w:rPr>
          <w:sz w:val="28"/>
          <w:szCs w:val="28"/>
        </w:rPr>
      </w:pPr>
    </w:p>
    <w:p w:rsidR="00C4537A" w:rsidRDefault="00C4537A" w:rsidP="00422FF3">
      <w:pPr>
        <w:rPr>
          <w:sz w:val="28"/>
          <w:szCs w:val="28"/>
        </w:rPr>
      </w:pPr>
    </w:p>
    <w:p w:rsidR="00C4537A" w:rsidRDefault="00C4537A" w:rsidP="00921691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Qui est le père de Charlemagne ? Entoure la bonne solution : </w:t>
      </w:r>
    </w:p>
    <w:p w:rsidR="00C4537A" w:rsidRPr="00921691" w:rsidRDefault="00C4537A" w:rsidP="00921691">
      <w:pPr>
        <w:pStyle w:val="ListParagraph"/>
        <w:spacing w:line="360" w:lineRule="auto"/>
        <w:rPr>
          <w:sz w:val="28"/>
          <w:szCs w:val="28"/>
        </w:rPr>
      </w:pPr>
      <w:r w:rsidRPr="00921691">
        <w:rPr>
          <w:i/>
          <w:sz w:val="28"/>
          <w:szCs w:val="28"/>
        </w:rPr>
        <w:t>Clovis ; Charles Martel ; Pépin le Bref</w:t>
      </w:r>
    </w:p>
    <w:p w:rsidR="00C4537A" w:rsidRDefault="00C4537A" w:rsidP="00921691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Quand est né Charlemagne ? …………………………………………………………………………………</w:t>
      </w:r>
    </w:p>
    <w:p w:rsidR="00C4537A" w:rsidRDefault="00C4537A" w:rsidP="00921691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Quand est – il devenu roi ? …………………………………………………………………………………….</w:t>
      </w:r>
    </w:p>
    <w:p w:rsidR="00C4537A" w:rsidRDefault="00C4537A" w:rsidP="00921691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Quand est – il devenu empereur ? …………………………………………………………………………</w:t>
      </w:r>
    </w:p>
    <w:p w:rsidR="00C4537A" w:rsidRDefault="00C4537A" w:rsidP="00921691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Que veut dire Charlemagne. Entoure la bonne solution.</w:t>
      </w:r>
    </w:p>
    <w:p w:rsidR="00C4537A" w:rsidRDefault="00C4537A" w:rsidP="00921691">
      <w:pPr>
        <w:pStyle w:val="ListParagraph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Charles le malin ;  Charles le Grand   ; Charles le maladif</w:t>
      </w:r>
    </w:p>
    <w:p w:rsidR="00C4537A" w:rsidRDefault="00C4537A" w:rsidP="00921691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Qui couronne Charlemagne empereur ? …………………………………………………………………</w:t>
      </w:r>
    </w:p>
    <w:p w:rsidR="00C4537A" w:rsidRPr="00921691" w:rsidRDefault="00C4537A" w:rsidP="00921691">
      <w:pPr>
        <w:spacing w:line="360" w:lineRule="auto"/>
        <w:ind w:left="708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</w:t>
      </w:r>
    </w:p>
    <w:p w:rsidR="00C4537A" w:rsidRDefault="00C4537A">
      <w:pPr>
        <w:rPr>
          <w:szCs w:val="24"/>
        </w:rPr>
      </w:pPr>
    </w:p>
    <w:p w:rsidR="00C4537A" w:rsidRPr="008A1601" w:rsidRDefault="00C4537A" w:rsidP="008A1601">
      <w:pPr>
        <w:jc w:val="center"/>
        <w:rPr>
          <w:color w:val="FFFFFF"/>
          <w:sz w:val="40"/>
          <w:szCs w:val="40"/>
        </w:rPr>
      </w:pPr>
      <w:r w:rsidRPr="008A1601">
        <w:rPr>
          <w:color w:val="FFFFFF"/>
          <w:sz w:val="40"/>
          <w:szCs w:val="40"/>
          <w:highlight w:val="red"/>
        </w:rPr>
        <w:t>Regarde l’image en dessous</w:t>
      </w:r>
    </w:p>
    <w:p w:rsidR="00C4537A" w:rsidRPr="008A1601" w:rsidRDefault="00C4537A" w:rsidP="008A1601">
      <w:pPr>
        <w:jc w:val="center"/>
        <w:rPr>
          <w:color w:val="FFFFFF"/>
          <w:sz w:val="28"/>
          <w:szCs w:val="28"/>
        </w:rPr>
      </w:pPr>
      <w:r w:rsidRPr="008A1601">
        <w:rPr>
          <w:color w:val="FFFFFF"/>
          <w:sz w:val="28"/>
          <w:szCs w:val="28"/>
          <w:highlight w:val="red"/>
        </w:rPr>
        <w:t>Le sacre de Charlemagne par le pape en 800</w:t>
      </w:r>
    </w:p>
    <w:p w:rsidR="00C4537A" w:rsidRDefault="00C4537A" w:rsidP="008A1601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8A1601">
        <w:rPr>
          <w:sz w:val="28"/>
          <w:szCs w:val="28"/>
        </w:rPr>
        <w:t xml:space="preserve">Entoure le pape en rouge et </w:t>
      </w:r>
      <w:r>
        <w:rPr>
          <w:sz w:val="28"/>
          <w:szCs w:val="28"/>
        </w:rPr>
        <w:t>l’</w:t>
      </w:r>
      <w:r w:rsidRPr="008A1601">
        <w:rPr>
          <w:sz w:val="28"/>
          <w:szCs w:val="28"/>
        </w:rPr>
        <w:t>indice qui montre que ce sont des chrétiens qui l’entourent.</w:t>
      </w:r>
    </w:p>
    <w:p w:rsidR="00C4537A" w:rsidRPr="008A1601" w:rsidRDefault="00C4537A" w:rsidP="008A160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Entoure Charlemagne en bleu. Que pose le pape sur sa tête ? </w:t>
      </w:r>
    </w:p>
    <w:p w:rsidR="00C4537A" w:rsidRDefault="00C4537A" w:rsidP="008A1601">
      <w:pPr>
        <w:jc w:val="center"/>
        <w:rPr>
          <w:szCs w:val="24"/>
        </w:rPr>
      </w:pPr>
      <w:r w:rsidRPr="003474D7">
        <w:rPr>
          <w:noProof/>
          <w:sz w:val="48"/>
          <w:szCs w:val="48"/>
          <w:lang w:eastAsia="fr-FR"/>
        </w:rPr>
        <w:pict>
          <v:shape id="Image 17" o:spid="_x0000_i1031" type="#_x0000_t75" style="width:445.5pt;height:405pt;visibility:visible">
            <v:imagedata r:id="rId7" o:title=""/>
          </v:shape>
        </w:pict>
      </w:r>
    </w:p>
    <w:p w:rsidR="00C4537A" w:rsidRDefault="00C4537A">
      <w:pPr>
        <w:rPr>
          <w:szCs w:val="24"/>
        </w:rPr>
      </w:pPr>
      <w:r>
        <w:rPr>
          <w:szCs w:val="24"/>
        </w:rPr>
        <w:br w:type="page"/>
      </w:r>
    </w:p>
    <w:p w:rsidR="00C4537A" w:rsidRPr="000E7FBB" w:rsidRDefault="00C4537A" w:rsidP="008A1601">
      <w:pPr>
        <w:jc w:val="center"/>
        <w:rPr>
          <w:color w:val="FFFFFF"/>
          <w:sz w:val="40"/>
          <w:szCs w:val="40"/>
        </w:rPr>
      </w:pPr>
      <w:r w:rsidRPr="000E7FBB">
        <w:rPr>
          <w:color w:val="FFFFFF"/>
          <w:sz w:val="40"/>
          <w:szCs w:val="40"/>
          <w:highlight w:val="red"/>
        </w:rPr>
        <w:t>Quels changements dans l’empire de Charlemagne ?</w:t>
      </w:r>
    </w:p>
    <w:p w:rsidR="00C4537A" w:rsidRPr="00704B77" w:rsidRDefault="00C4537A" w:rsidP="00704B77">
      <w:pPr>
        <w:jc w:val="center"/>
        <w:rPr>
          <w:sz w:val="40"/>
          <w:szCs w:val="40"/>
        </w:rPr>
      </w:pPr>
      <w:r>
        <w:rPr>
          <w:noProof/>
          <w:lang w:eastAsia="fr-FR"/>
        </w:rPr>
        <w:pict>
          <v:shape id="Zone de texte 25" o:spid="_x0000_s1031" type="#_x0000_t202" style="position:absolute;left:0;text-align:left;margin-left:.15pt;margin-top:300.1pt;width:522.15pt;height:431.8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" strokeweight=".5pt">
            <v:textbox>
              <w:txbxContent>
                <w:p w:rsidR="00C4537A" w:rsidRDefault="00C4537A" w:rsidP="000E7FB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0E7FBB">
                    <w:rPr>
                      <w:sz w:val="28"/>
                      <w:szCs w:val="28"/>
                    </w:rPr>
                    <w:t xml:space="preserve">A qui Charlemagne donne –t- il des terres ? </w:t>
                  </w:r>
                  <w:r>
                    <w:rPr>
                      <w:sz w:val="28"/>
                      <w:szCs w:val="28"/>
                    </w:rPr>
                    <w:t>…………………………………………………</w:t>
                  </w:r>
                </w:p>
                <w:p w:rsidR="00C4537A" w:rsidRDefault="00C4537A" w:rsidP="000E7FBB">
                  <w:pPr>
                    <w:pStyle w:val="ListParagrap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......................................................................................................................................</w:t>
                  </w:r>
                </w:p>
                <w:p w:rsidR="00C4537A" w:rsidRDefault="00C4537A" w:rsidP="000E7FB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Regarde l’image ci-dessous : que construisent les puissants à qui sont données ces terres ? ……………………………………………………………………………………………</w:t>
                  </w:r>
                </w:p>
                <w:p w:rsidR="00C4537A" w:rsidRDefault="00C4537A" w:rsidP="000E7FBB">
                  <w:pPr>
                    <w:jc w:val="center"/>
                    <w:rPr>
                      <w:sz w:val="28"/>
                      <w:szCs w:val="28"/>
                    </w:rPr>
                  </w:pPr>
                  <w:r w:rsidRPr="003474D7">
                    <w:rPr>
                      <w:noProof/>
                      <w:sz w:val="40"/>
                      <w:szCs w:val="40"/>
                      <w:lang w:eastAsia="fr-FR"/>
                    </w:rPr>
                    <w:pict>
                      <v:shape id="Image 26" o:spid="_x0000_i1034" type="#_x0000_t75" style="width:150pt;height:110.25pt;visibility:visible">
                        <v:imagedata r:id="rId8" o:title=""/>
                      </v:shape>
                    </w:pict>
                  </w:r>
                </w:p>
                <w:p w:rsidR="00C4537A" w:rsidRDefault="00C4537A" w:rsidP="000E7FB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Que fait construire Charlemagne pour les enfants des riches ? ………………</w:t>
                  </w:r>
                </w:p>
                <w:p w:rsidR="00C4537A" w:rsidRDefault="00C4537A" w:rsidP="000E7FBB">
                  <w:pPr>
                    <w:pStyle w:val="ListParagrap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C4537A" w:rsidRPr="000E7FBB" w:rsidRDefault="00C4537A" w:rsidP="000E7FB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Entoure en bleu Charlemagne sur l’image et en vert, le moine . </w:t>
                  </w:r>
                </w:p>
                <w:p w:rsidR="00C4537A" w:rsidRPr="000E7FBB" w:rsidRDefault="00C4537A" w:rsidP="000E7FBB">
                  <w:pPr>
                    <w:pStyle w:val="ListParagraph"/>
                    <w:jc w:val="center"/>
                    <w:rPr>
                      <w:sz w:val="28"/>
                      <w:szCs w:val="28"/>
                    </w:rPr>
                  </w:pPr>
                  <w:r w:rsidRPr="003474D7">
                    <w:rPr>
                      <w:noProof/>
                      <w:sz w:val="40"/>
                      <w:szCs w:val="40"/>
                      <w:lang w:eastAsia="fr-FR"/>
                    </w:rPr>
                    <w:pict>
                      <v:shape id="Image 27" o:spid="_x0000_i1035" type="#_x0000_t75" style="width:190.5pt;height:123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3" o:spid="_x0000_s1032" type="#_x0000_t202" style="position:absolute;left:0;text-align:left;margin-left:6pt;margin-top:20.8pt;width:516pt;height:252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" strokeweight=".5pt">
            <v:textbox>
              <w:txbxContent>
                <w:p w:rsidR="00C4537A" w:rsidRPr="000E7FBB" w:rsidRDefault="00C4537A">
                  <w:pPr>
                    <w:rPr>
                      <w:sz w:val="32"/>
                      <w:szCs w:val="32"/>
                    </w:rPr>
                  </w:pPr>
                  <w:r w:rsidRPr="000E7FBB">
                    <w:rPr>
                      <w:sz w:val="32"/>
                      <w:szCs w:val="32"/>
                    </w:rPr>
                    <w:t xml:space="preserve">Charlemagne </w:t>
                  </w:r>
                  <w:r w:rsidRPr="000E7FBB">
                    <w:rPr>
                      <w:color w:val="0000FF"/>
                      <w:sz w:val="32"/>
                      <w:szCs w:val="32"/>
                    </w:rPr>
                    <w:t>donne des terres à ses meilleurs soldats</w:t>
                  </w:r>
                  <w:r w:rsidRPr="000E7FBB">
                    <w:rPr>
                      <w:sz w:val="32"/>
                      <w:szCs w:val="32"/>
                    </w:rPr>
                    <w:t xml:space="preserve">. Le territoire français est donc divisé en fiefs. </w:t>
                  </w:r>
                  <w:r w:rsidRPr="000E7FBB">
                    <w:rPr>
                      <w:color w:val="0000FF"/>
                      <w:sz w:val="32"/>
                      <w:szCs w:val="32"/>
                    </w:rPr>
                    <w:t xml:space="preserve">Les  fiefs </w:t>
                  </w:r>
                  <w:r w:rsidRPr="000E7FBB">
                    <w:rPr>
                      <w:sz w:val="32"/>
                      <w:szCs w:val="32"/>
                    </w:rPr>
                    <w:t xml:space="preserve">sont dirigés par de </w:t>
                  </w:r>
                  <w:r w:rsidRPr="000E7FBB">
                    <w:rPr>
                      <w:color w:val="0000FF"/>
                      <w:sz w:val="32"/>
                      <w:szCs w:val="32"/>
                    </w:rPr>
                    <w:t>grands seigneurs, très riches</w:t>
                  </w:r>
                  <w:r w:rsidRPr="000E7FBB">
                    <w:rPr>
                      <w:sz w:val="32"/>
                      <w:szCs w:val="32"/>
                    </w:rPr>
                    <w:t xml:space="preserve">. </w:t>
                  </w:r>
                </w:p>
                <w:p w:rsidR="00C4537A" w:rsidRPr="000E7FBB" w:rsidRDefault="00C4537A">
                  <w:pPr>
                    <w:rPr>
                      <w:sz w:val="32"/>
                      <w:szCs w:val="32"/>
                    </w:rPr>
                  </w:pPr>
                  <w:r w:rsidRPr="000E7FBB">
                    <w:rPr>
                      <w:sz w:val="32"/>
                      <w:szCs w:val="32"/>
                    </w:rPr>
                    <w:t xml:space="preserve">Mais Charlemagne ne sait pas lire et pour continuer à contrôler le pouvoir, </w:t>
                  </w:r>
                  <w:r w:rsidRPr="000E7FBB">
                    <w:rPr>
                      <w:color w:val="0000FF"/>
                      <w:sz w:val="32"/>
                      <w:szCs w:val="32"/>
                    </w:rPr>
                    <w:t>il fait construire des écoles</w:t>
                  </w:r>
                  <w:r w:rsidRPr="000E7FBB">
                    <w:rPr>
                      <w:sz w:val="32"/>
                      <w:szCs w:val="32"/>
                    </w:rPr>
                    <w:t xml:space="preserve">. Ce sont des </w:t>
                  </w:r>
                  <w:r w:rsidRPr="000E7FBB">
                    <w:rPr>
                      <w:color w:val="0000FF"/>
                      <w:sz w:val="32"/>
                      <w:szCs w:val="32"/>
                    </w:rPr>
                    <w:t>moines</w:t>
                  </w:r>
                  <w:r w:rsidRPr="000E7FBB">
                    <w:rPr>
                      <w:sz w:val="32"/>
                      <w:szCs w:val="32"/>
                    </w:rPr>
                    <w:t xml:space="preserve">, des religieux qui font l’école aux jeunes enfants. </w:t>
                  </w:r>
                </w:p>
                <w:p w:rsidR="00C4537A" w:rsidRPr="00C129DA" w:rsidRDefault="00C4537A">
                  <w:pPr>
                    <w:rPr>
                      <w:sz w:val="28"/>
                      <w:szCs w:val="28"/>
                    </w:rPr>
                  </w:pPr>
                  <w:r w:rsidRPr="000E7FBB">
                    <w:rPr>
                      <w:sz w:val="32"/>
                      <w:szCs w:val="32"/>
                    </w:rPr>
                    <w:t xml:space="preserve">Pour enrichir et contrôler son royaume, il fait aussi réparer les routes et utiliser </w:t>
                  </w:r>
                  <w:r w:rsidRPr="000E7FBB">
                    <w:rPr>
                      <w:color w:val="0000FF"/>
                      <w:sz w:val="32"/>
                      <w:szCs w:val="32"/>
                    </w:rPr>
                    <w:t>une nouvelle monnaie</w:t>
                  </w:r>
                  <w:r w:rsidRPr="000E7FBB">
                    <w:rPr>
                      <w:sz w:val="32"/>
                      <w:szCs w:val="32"/>
                    </w:rPr>
                    <w:t>. Les commerçants et les artisans s’enrichissent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Pr="008A1601">
        <w:rPr>
          <w:szCs w:val="24"/>
        </w:rPr>
        <w:br w:type="page"/>
      </w:r>
      <w:r w:rsidRPr="00704B77">
        <w:rPr>
          <w:color w:val="FFFFFF"/>
          <w:sz w:val="40"/>
          <w:szCs w:val="40"/>
          <w:highlight w:val="red"/>
        </w:rPr>
        <w:t>Les conquêtes de Charlemagne en Europe</w:t>
      </w:r>
    </w:p>
    <w:p w:rsidR="00C4537A" w:rsidRDefault="00C4537A" w:rsidP="00921691">
      <w:pPr>
        <w:pStyle w:val="ListParagraph"/>
        <w:jc w:val="center"/>
        <w:rPr>
          <w:sz w:val="28"/>
          <w:szCs w:val="28"/>
        </w:rPr>
      </w:pPr>
      <w:r>
        <w:rPr>
          <w:noProof/>
          <w:lang w:eastAsia="fr-FR"/>
        </w:rPr>
        <w:pict>
          <v:shape id="Zone de texte 11" o:spid="_x0000_s1033" type="#_x0000_t202" style="position:absolute;left:0;text-align:left;margin-left:53.85pt;margin-top:21.35pt;width:281.85pt;height:323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" strokeweight=".5pt">
            <v:textbox>
              <w:txbxContent>
                <w:p w:rsidR="00C4537A" w:rsidRDefault="00C4537A">
                  <w:r w:rsidRPr="003474D7">
                    <w:rPr>
                      <w:noProof/>
                      <w:sz w:val="40"/>
                      <w:szCs w:val="40"/>
                      <w:lang w:eastAsia="fr-FR"/>
                    </w:rPr>
                    <w:pict>
                      <v:shape id="Image 12" o:spid="_x0000_i1037" type="#_x0000_t75" style="width:268.5pt;height:306.7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C4537A" w:rsidRPr="00704B77" w:rsidRDefault="00C4537A" w:rsidP="00704B77">
      <w:r>
        <w:rPr>
          <w:noProof/>
          <w:lang w:eastAsia="fr-FR"/>
        </w:rPr>
        <w:pict>
          <v:shape id="Zone de texte 16" o:spid="_x0000_s1034" type="#_x0000_t202" style="position:absolute;margin-left:402pt;margin-top:8.3pt;width:132.15pt;height:62.8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" strokeweight=".5pt">
            <v:textbox>
              <w:txbxContent>
                <w:p w:rsidR="00C4537A" w:rsidRDefault="00C4537A">
                  <w:r>
                    <w:t>Conquêtes de Charlemagne grâce aux guerres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5" o:spid="_x0000_s1035" type="#_x0000_t202" style="position:absolute;margin-left:347.85pt;margin-top:17.3pt;width:48pt;height:26.8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" strokeweight=".5pt">
            <v:textbox>
              <w:txbxContent>
                <w:p w:rsidR="00C4537A" w:rsidRDefault="00C4537A"/>
              </w:txbxContent>
            </v:textbox>
          </v:shape>
        </w:pict>
      </w:r>
    </w:p>
    <w:p w:rsidR="00C4537A" w:rsidRPr="00704B77" w:rsidRDefault="00C4537A" w:rsidP="00704B77">
      <w:pPr>
        <w:tabs>
          <w:tab w:val="left" w:pos="9030"/>
        </w:tabs>
      </w:pPr>
      <w:r>
        <w:tab/>
      </w:r>
    </w:p>
    <w:p w:rsidR="00C4537A" w:rsidRPr="00704B77" w:rsidRDefault="00C4537A" w:rsidP="00704B77"/>
    <w:p w:rsidR="00C4537A" w:rsidRPr="00704B77" w:rsidRDefault="00C4537A" w:rsidP="00704B77"/>
    <w:p w:rsidR="00C4537A" w:rsidRPr="00704B77" w:rsidRDefault="00C4537A" w:rsidP="00704B77">
      <w:pPr>
        <w:tabs>
          <w:tab w:val="left" w:pos="7050"/>
        </w:tabs>
        <w:rPr>
          <w:b/>
        </w:rPr>
      </w:pPr>
      <w:r>
        <w:tab/>
      </w:r>
      <w:r>
        <w:rPr>
          <w:b/>
        </w:rPr>
        <w:t xml:space="preserve">-----  </w:t>
      </w:r>
      <w:r w:rsidRPr="00704B77">
        <w:t>France actuelle</w:t>
      </w:r>
    </w:p>
    <w:p w:rsidR="00C4537A" w:rsidRPr="00704B77" w:rsidRDefault="00C4537A" w:rsidP="00704B77"/>
    <w:p w:rsidR="00C4537A" w:rsidRPr="00704B77" w:rsidRDefault="00C4537A" w:rsidP="00704B77"/>
    <w:p w:rsidR="00C4537A" w:rsidRPr="00704B77" w:rsidRDefault="00C4537A" w:rsidP="00704B77"/>
    <w:p w:rsidR="00C4537A" w:rsidRPr="00704B77" w:rsidRDefault="00C4537A" w:rsidP="00704B77"/>
    <w:p w:rsidR="00C4537A" w:rsidRPr="00704B77" w:rsidRDefault="00C4537A" w:rsidP="00704B77"/>
    <w:p w:rsidR="00C4537A" w:rsidRPr="00704B77" w:rsidRDefault="00C4537A" w:rsidP="00704B77"/>
    <w:p w:rsidR="00C4537A" w:rsidRDefault="00C4537A" w:rsidP="00704B77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Colorie en vert les territoires gagnés par Charlemagne grâce à ses guerres</w:t>
      </w:r>
    </w:p>
    <w:p w:rsidR="00C4537A" w:rsidRDefault="00C4537A" w:rsidP="00704B77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Repasse au feutre orange les limites de </w:t>
      </w:r>
      <w:smartTag w:uri="urn:schemas-microsoft-com:office:smarttags" w:element="PersonName">
        <w:smartTagPr>
          <w:attr w:name="ProductID" w:val="la France"/>
        </w:smartTagPr>
        <w:r>
          <w:rPr>
            <w:sz w:val="28"/>
            <w:szCs w:val="28"/>
          </w:rPr>
          <w:t>la France</w:t>
        </w:r>
      </w:smartTag>
      <w:r>
        <w:rPr>
          <w:sz w:val="28"/>
          <w:szCs w:val="28"/>
        </w:rPr>
        <w:t xml:space="preserve"> d’aujourd’hui. </w:t>
      </w:r>
    </w:p>
    <w:p w:rsidR="00C4537A" w:rsidRPr="00704B77" w:rsidRDefault="00C4537A" w:rsidP="00704B77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noProof/>
          <w:lang w:eastAsia="fr-FR"/>
        </w:rPr>
        <w:pict>
          <v:shape id="Zone de texte 13" o:spid="_x0000_s1036" type="#_x0000_t202" style="position:absolute;left:0;text-align:left;margin-left:133.35pt;margin-top:36.8pt;width:249.75pt;height:197.8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" strokeweight=".5pt">
            <v:textbox>
              <w:txbxContent>
                <w:p w:rsidR="00C4537A" w:rsidRDefault="00C4537A">
                  <w:bookmarkStart w:id="0" w:name="_GoBack"/>
                  <w:r w:rsidRPr="003474D7">
                    <w:rPr>
                      <w:noProof/>
                      <w:sz w:val="40"/>
                      <w:szCs w:val="40"/>
                      <w:lang w:eastAsia="fr-FR"/>
                    </w:rPr>
                    <w:pict>
                      <v:shape id="Image 14" o:spid="_x0000_i1039" type="#_x0000_t75" style="width:221.25pt;height:188.25pt;visibility:visible">
                        <v:imagedata r:id="rId11" o:title=""/>
                      </v:shape>
                    </w:pict>
                  </w:r>
                  <w:bookmarkEnd w:id="0"/>
                </w:p>
              </w:txbxContent>
            </v:textbox>
          </v:shape>
        </w:pict>
      </w:r>
      <w:r>
        <w:rPr>
          <w:sz w:val="28"/>
          <w:szCs w:val="28"/>
        </w:rPr>
        <w:t xml:space="preserve">Sur la carte en dessous, entoure la capitale de l’empire de Charlemagne. </w:t>
      </w:r>
    </w:p>
    <w:sectPr w:rsidR="00C4537A" w:rsidRPr="00704B77" w:rsidSect="001F6D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BD8"/>
    <w:multiLevelType w:val="hybridMultilevel"/>
    <w:tmpl w:val="2BACC8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C404E1"/>
    <w:multiLevelType w:val="hybridMultilevel"/>
    <w:tmpl w:val="1058775C"/>
    <w:lvl w:ilvl="0" w:tplc="E0C4818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F53043"/>
    <w:multiLevelType w:val="hybridMultilevel"/>
    <w:tmpl w:val="D9E85A4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CF01F3"/>
    <w:multiLevelType w:val="hybridMultilevel"/>
    <w:tmpl w:val="7F6E3318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40E6A93"/>
    <w:multiLevelType w:val="hybridMultilevel"/>
    <w:tmpl w:val="7392060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CBD645F"/>
    <w:multiLevelType w:val="hybridMultilevel"/>
    <w:tmpl w:val="773803C4"/>
    <w:lvl w:ilvl="0" w:tplc="9AC2A6B2">
      <w:start w:val="1"/>
      <w:numFmt w:val="lowerLetter"/>
      <w:lvlText w:val="%1)"/>
      <w:lvlJc w:val="left"/>
      <w:pPr>
        <w:ind w:left="108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2672"/>
    <w:rsid w:val="00004607"/>
    <w:rsid w:val="00014974"/>
    <w:rsid w:val="000E7FBB"/>
    <w:rsid w:val="00124501"/>
    <w:rsid w:val="001F6D8C"/>
    <w:rsid w:val="002966BC"/>
    <w:rsid w:val="003474D7"/>
    <w:rsid w:val="00422FF3"/>
    <w:rsid w:val="00512672"/>
    <w:rsid w:val="005832A9"/>
    <w:rsid w:val="00704B77"/>
    <w:rsid w:val="00863596"/>
    <w:rsid w:val="008A1601"/>
    <w:rsid w:val="00921691"/>
    <w:rsid w:val="009B1CBD"/>
    <w:rsid w:val="00AD5BFD"/>
    <w:rsid w:val="00C129DA"/>
    <w:rsid w:val="00C4537A"/>
    <w:rsid w:val="00CD13FD"/>
    <w:rsid w:val="00D351D0"/>
    <w:rsid w:val="00EE5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="Calibri" w:hAnsi="Comic Sans MS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BFD"/>
    <w:pPr>
      <w:spacing w:after="200" w:line="276" w:lineRule="auto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1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26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D13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254</Words>
  <Characters>1397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Les rois Carolingiens  </dc:title>
  <dc:subject/>
  <dc:creator>Anne</dc:creator>
  <cp:keywords/>
  <dc:description/>
  <cp:lastModifiedBy>Martine</cp:lastModifiedBy>
  <cp:revision>2</cp:revision>
  <cp:lastPrinted>2012-01-16T17:49:00Z</cp:lastPrinted>
  <dcterms:created xsi:type="dcterms:W3CDTF">2012-01-26T19:25:00Z</dcterms:created>
  <dcterms:modified xsi:type="dcterms:W3CDTF">2012-01-26T19:25:00Z</dcterms:modified>
</cp:coreProperties>
</file>